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5E669" w14:textId="77777777" w:rsidR="000E643A" w:rsidRDefault="000E643A"/>
    <w:p w14:paraId="0284EE0A" w14:textId="77777777" w:rsidR="00E358DA" w:rsidRDefault="00E358DA"/>
    <w:p w14:paraId="40ACA955" w14:textId="77777777" w:rsidR="00FF3E12" w:rsidRDefault="00FF3E12"/>
    <w:p w14:paraId="3AE90875" w14:textId="77777777" w:rsidR="00CB16E7" w:rsidRDefault="00CB16E7"/>
    <w:p w14:paraId="18F65489" w14:textId="77777777" w:rsidR="00493318" w:rsidRDefault="00493318"/>
    <w:p w14:paraId="3D15D20E" w14:textId="77777777" w:rsidR="00FF3E12" w:rsidRDefault="00FF3E12"/>
    <w:p w14:paraId="0928251A" w14:textId="77777777" w:rsidR="00FF3E12" w:rsidRDefault="00FF3E12"/>
    <w:p w14:paraId="64240AE5" w14:textId="77777777" w:rsidR="00737A2A" w:rsidRDefault="00517582">
      <w:r w:rsidRPr="00631D35">
        <w:rPr>
          <w:noProof/>
          <w:lang w:eastAsia="de-DE"/>
        </w:rPr>
        <mc:AlternateContent>
          <mc:Choice Requires="wps">
            <w:drawing>
              <wp:anchor distT="45720" distB="45720" distL="114300" distR="114300" simplePos="0" relativeHeight="251661312" behindDoc="0" locked="1" layoutInCell="1" allowOverlap="0" wp14:anchorId="7F745974" wp14:editId="0B544600">
                <wp:simplePos x="0" y="0"/>
                <wp:positionH relativeFrom="column">
                  <wp:posOffset>3959860</wp:posOffset>
                </wp:positionH>
                <wp:positionV relativeFrom="page">
                  <wp:posOffset>2117090</wp:posOffset>
                </wp:positionV>
                <wp:extent cx="2159635" cy="451485"/>
                <wp:effectExtent l="0" t="0" r="0" b="5715"/>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451485"/>
                        </a:xfrm>
                        <a:prstGeom prst="rect">
                          <a:avLst/>
                        </a:prstGeom>
                        <a:noFill/>
                        <a:ln w="9525">
                          <a:noFill/>
                          <a:miter lim="800000"/>
                          <a:headEnd/>
                          <a:tailEnd/>
                        </a:ln>
                      </wps:spPr>
                      <wps:txbx>
                        <w:txbxContent>
                          <w:p w14:paraId="7AB50ACB" w14:textId="77777777" w:rsidR="00AF038B" w:rsidRDefault="007770F0" w:rsidP="00B42A5B">
                            <w:pPr>
                              <w:tabs>
                                <w:tab w:val="left" w:pos="993"/>
                              </w:tabs>
                              <w:rPr>
                                <w:b/>
                                <w:bCs/>
                                <w:sz w:val="20"/>
                                <w:szCs w:val="20"/>
                              </w:rPr>
                            </w:pPr>
                            <w:r>
                              <w:rPr>
                                <w:b/>
                                <w:bCs/>
                                <w:sz w:val="20"/>
                                <w:szCs w:val="20"/>
                              </w:rPr>
                              <w:t xml:space="preserve">Ansprechpartner: </w:t>
                            </w:r>
                          </w:p>
                          <w:p w14:paraId="7E96B81A" w14:textId="48F68AD4" w:rsidR="00B42A5B" w:rsidRDefault="008D0661" w:rsidP="00AF038B">
                            <w:pPr>
                              <w:tabs>
                                <w:tab w:val="left" w:pos="993"/>
                              </w:tabs>
                              <w:rPr>
                                <w:b/>
                                <w:bCs/>
                                <w:sz w:val="20"/>
                                <w:szCs w:val="20"/>
                              </w:rPr>
                            </w:pPr>
                            <w:r>
                              <w:rPr>
                                <w:b/>
                                <w:bCs/>
                                <w:sz w:val="20"/>
                                <w:szCs w:val="20"/>
                              </w:rPr>
                              <w:t xml:space="preserve">Herr Dr. </w:t>
                            </w:r>
                            <w:r w:rsidR="00AF038B">
                              <w:rPr>
                                <w:b/>
                                <w:bCs/>
                                <w:sz w:val="20"/>
                                <w:szCs w:val="20"/>
                              </w:rPr>
                              <w:t>Richter</w:t>
                            </w:r>
                            <w:r w:rsidR="007770F0">
                              <w:rPr>
                                <w:b/>
                                <w:bCs/>
                                <w:sz w:val="20"/>
                                <w:szCs w:val="20"/>
                              </w:rPr>
                              <w:t>,</w:t>
                            </w:r>
                            <w:r>
                              <w:rPr>
                                <w:b/>
                                <w:bCs/>
                                <w:sz w:val="20"/>
                                <w:szCs w:val="20"/>
                              </w:rPr>
                              <w:t xml:space="preserve"> Herr</w:t>
                            </w:r>
                            <w:r w:rsidR="007770F0">
                              <w:rPr>
                                <w:b/>
                                <w:bCs/>
                                <w:sz w:val="20"/>
                                <w:szCs w:val="20"/>
                              </w:rPr>
                              <w:t xml:space="preserve"> </w:t>
                            </w:r>
                            <w:proofErr w:type="spellStart"/>
                            <w:r w:rsidR="00AF038B">
                              <w:rPr>
                                <w:b/>
                                <w:bCs/>
                                <w:sz w:val="20"/>
                                <w:szCs w:val="20"/>
                              </w:rPr>
                              <w:t>Venter</w:t>
                            </w:r>
                            <w:proofErr w:type="spellEnd"/>
                            <w:r w:rsidR="00AF038B">
                              <w:rPr>
                                <w:b/>
                                <w:bCs/>
                                <w:sz w:val="20"/>
                                <w:szCs w:val="20"/>
                              </w:rPr>
                              <w:t>,</w:t>
                            </w:r>
                            <w:r>
                              <w:rPr>
                                <w:b/>
                                <w:bCs/>
                                <w:sz w:val="20"/>
                                <w:szCs w:val="20"/>
                              </w:rPr>
                              <w:t xml:space="preserve"> Herr</w:t>
                            </w:r>
                            <w:r w:rsidR="007770F0">
                              <w:rPr>
                                <w:b/>
                                <w:bCs/>
                                <w:sz w:val="20"/>
                                <w:szCs w:val="20"/>
                              </w:rPr>
                              <w:t xml:space="preserve"> </w:t>
                            </w:r>
                            <w:r w:rsidR="00AF038B">
                              <w:rPr>
                                <w:b/>
                                <w:bCs/>
                                <w:sz w:val="20"/>
                                <w:szCs w:val="20"/>
                              </w:rPr>
                              <w:t>Schulz</w:t>
                            </w:r>
                          </w:p>
                          <w:p w14:paraId="7721C4FD" w14:textId="77777777" w:rsidR="00BA00BA" w:rsidRPr="0094488B" w:rsidRDefault="007770F0" w:rsidP="007770F0">
                            <w:pPr>
                              <w:tabs>
                                <w:tab w:val="left" w:pos="993"/>
                              </w:tabs>
                              <w:rPr>
                                <w:sz w:val="18"/>
                                <w:szCs w:val="18"/>
                              </w:rPr>
                            </w:pPr>
                            <w:r w:rsidRPr="0094488B">
                              <w:rPr>
                                <w:sz w:val="18"/>
                                <w:szCs w:val="18"/>
                              </w:rPr>
                              <w:t>tabletteam@kg-fds.de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745974" id="_x0000_t202" coordsize="21600,21600" o:spt="202" path="m,l,21600r21600,l21600,xe">
                <v:stroke joinstyle="miter"/>
                <v:path gradientshapeok="t" o:connecttype="rect"/>
              </v:shapetype>
              <v:shape id="Textfeld 2" o:spid="_x0000_s1026" type="#_x0000_t202" style="position:absolute;margin-left:311.8pt;margin-top:166.7pt;width:170.05pt;height:35.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" o:allowoverlap="f" filled="f" stroked="f">
                <v:textbox inset="0,0,0,0">
                  <w:txbxContent>
                    <w:p w14:paraId="7AB50ACB" w14:textId="77777777" w:rsidR="00AF038B" w:rsidRDefault="007770F0" w:rsidP="00B42A5B">
                      <w:pPr>
                        <w:tabs>
                          <w:tab w:val="left" w:pos="993"/>
                        </w:tabs>
                        <w:rPr>
                          <w:b/>
                          <w:bCs/>
                          <w:sz w:val="20"/>
                          <w:szCs w:val="20"/>
                        </w:rPr>
                      </w:pPr>
                      <w:r>
                        <w:rPr>
                          <w:b/>
                          <w:bCs/>
                          <w:sz w:val="20"/>
                          <w:szCs w:val="20"/>
                        </w:rPr>
                        <w:t xml:space="preserve">Ansprechpartner: </w:t>
                      </w:r>
                    </w:p>
                    <w:p w14:paraId="7E96B81A" w14:textId="48F68AD4" w:rsidR="00B42A5B" w:rsidRDefault="008D0661" w:rsidP="00AF038B">
                      <w:pPr>
                        <w:tabs>
                          <w:tab w:val="left" w:pos="993"/>
                        </w:tabs>
                        <w:rPr>
                          <w:b/>
                          <w:bCs/>
                          <w:sz w:val="20"/>
                          <w:szCs w:val="20"/>
                        </w:rPr>
                      </w:pPr>
                      <w:r>
                        <w:rPr>
                          <w:b/>
                          <w:bCs/>
                          <w:sz w:val="20"/>
                          <w:szCs w:val="20"/>
                        </w:rPr>
                        <w:t xml:space="preserve">Herr Dr. </w:t>
                      </w:r>
                      <w:r w:rsidR="00AF038B">
                        <w:rPr>
                          <w:b/>
                          <w:bCs/>
                          <w:sz w:val="20"/>
                          <w:szCs w:val="20"/>
                        </w:rPr>
                        <w:t>Richter</w:t>
                      </w:r>
                      <w:r w:rsidR="007770F0">
                        <w:rPr>
                          <w:b/>
                          <w:bCs/>
                          <w:sz w:val="20"/>
                          <w:szCs w:val="20"/>
                        </w:rPr>
                        <w:t>,</w:t>
                      </w:r>
                      <w:r>
                        <w:rPr>
                          <w:b/>
                          <w:bCs/>
                          <w:sz w:val="20"/>
                          <w:szCs w:val="20"/>
                        </w:rPr>
                        <w:t xml:space="preserve"> Herr</w:t>
                      </w:r>
                      <w:r w:rsidR="007770F0">
                        <w:rPr>
                          <w:b/>
                          <w:bCs/>
                          <w:sz w:val="20"/>
                          <w:szCs w:val="20"/>
                        </w:rPr>
                        <w:t xml:space="preserve"> </w:t>
                      </w:r>
                      <w:proofErr w:type="spellStart"/>
                      <w:r w:rsidR="00AF038B">
                        <w:rPr>
                          <w:b/>
                          <w:bCs/>
                          <w:sz w:val="20"/>
                          <w:szCs w:val="20"/>
                        </w:rPr>
                        <w:t>Venter</w:t>
                      </w:r>
                      <w:proofErr w:type="spellEnd"/>
                      <w:r w:rsidR="00AF038B">
                        <w:rPr>
                          <w:b/>
                          <w:bCs/>
                          <w:sz w:val="20"/>
                          <w:szCs w:val="20"/>
                        </w:rPr>
                        <w:t>,</w:t>
                      </w:r>
                      <w:r>
                        <w:rPr>
                          <w:b/>
                          <w:bCs/>
                          <w:sz w:val="20"/>
                          <w:szCs w:val="20"/>
                        </w:rPr>
                        <w:t xml:space="preserve"> Herr</w:t>
                      </w:r>
                      <w:r w:rsidR="007770F0">
                        <w:rPr>
                          <w:b/>
                          <w:bCs/>
                          <w:sz w:val="20"/>
                          <w:szCs w:val="20"/>
                        </w:rPr>
                        <w:t xml:space="preserve"> </w:t>
                      </w:r>
                      <w:r w:rsidR="00AF038B">
                        <w:rPr>
                          <w:b/>
                          <w:bCs/>
                          <w:sz w:val="20"/>
                          <w:szCs w:val="20"/>
                        </w:rPr>
                        <w:t>Schulz</w:t>
                      </w:r>
                    </w:p>
                    <w:p w14:paraId="7721C4FD" w14:textId="77777777" w:rsidR="00BA00BA" w:rsidRPr="0094488B" w:rsidRDefault="007770F0" w:rsidP="007770F0">
                      <w:pPr>
                        <w:tabs>
                          <w:tab w:val="left" w:pos="993"/>
                        </w:tabs>
                        <w:rPr>
                          <w:sz w:val="18"/>
                          <w:szCs w:val="18"/>
                        </w:rPr>
                      </w:pPr>
                      <w:r w:rsidRPr="0094488B">
                        <w:rPr>
                          <w:sz w:val="18"/>
                          <w:szCs w:val="18"/>
                        </w:rPr>
                        <w:t>tabletteam@kg-fds.de</w:t>
                      </w:r>
                    </w:p>
                  </w:txbxContent>
                </v:textbox>
                <w10:wrap anchory="page"/>
                <w10:anchorlock/>
              </v:shape>
            </w:pict>
          </mc:Fallback>
        </mc:AlternateContent>
      </w:r>
    </w:p>
    <w:p w14:paraId="55C2D2B9" w14:textId="77777777" w:rsidR="00493318" w:rsidRDefault="00493318"/>
    <w:p w14:paraId="2E1AF3C0" w14:textId="77777777" w:rsidR="00493318" w:rsidRDefault="00493318"/>
    <w:p w14:paraId="5B05DFD8" w14:textId="77777777" w:rsidR="00493318" w:rsidRDefault="00493318"/>
    <w:p w14:paraId="0B694C2C" w14:textId="77777777" w:rsidR="00493318" w:rsidRDefault="00493318"/>
    <w:p w14:paraId="619BDA45" w14:textId="018E88D5" w:rsidR="00375EF9" w:rsidRDefault="00E30A22" w:rsidP="00623BC8">
      <w:pPr>
        <w:tabs>
          <w:tab w:val="left" w:pos="6237"/>
        </w:tabs>
        <w:ind w:right="-2"/>
        <w:rPr>
          <w:sz w:val="20"/>
          <w:szCs w:val="20"/>
        </w:rPr>
      </w:pPr>
      <w:r>
        <w:tab/>
      </w:r>
      <w:r w:rsidRPr="00E01046">
        <w:rPr>
          <w:sz w:val="20"/>
          <w:szCs w:val="20"/>
        </w:rPr>
        <w:t xml:space="preserve">Freudenstadt, </w:t>
      </w:r>
      <w:sdt>
        <w:sdtPr>
          <w:rPr>
            <w:sz w:val="20"/>
            <w:szCs w:val="20"/>
          </w:rPr>
          <w:id w:val="-1200540228"/>
          <w:placeholder>
            <w:docPart w:val="BFC415C68C9A452CB4E9A22EA9FB5062"/>
          </w:placeholder>
          <w:date w:fullDate="2021-11-23T00:00:00Z">
            <w:dateFormat w:val="dd.MM.yyyy"/>
            <w:lid w:val="de-DE"/>
            <w:storeMappedDataAs w:val="dateTime"/>
            <w:calendar w:val="gregorian"/>
          </w:date>
        </w:sdtPr>
        <w:sdtEndPr/>
        <w:sdtContent>
          <w:r w:rsidR="008D0661">
            <w:rPr>
              <w:sz w:val="20"/>
              <w:szCs w:val="20"/>
            </w:rPr>
            <w:t>23</w:t>
          </w:r>
          <w:r w:rsidR="000F61BD">
            <w:rPr>
              <w:sz w:val="20"/>
              <w:szCs w:val="20"/>
            </w:rPr>
            <w:t>.</w:t>
          </w:r>
          <w:r w:rsidR="008D0661">
            <w:rPr>
              <w:sz w:val="20"/>
              <w:szCs w:val="20"/>
            </w:rPr>
            <w:t>11</w:t>
          </w:r>
          <w:r w:rsidR="000F61BD">
            <w:rPr>
              <w:sz w:val="20"/>
              <w:szCs w:val="20"/>
            </w:rPr>
            <w:t>.2021</w:t>
          </w:r>
        </w:sdtContent>
      </w:sdt>
    </w:p>
    <w:p w14:paraId="3311824D" w14:textId="333D64D4" w:rsidR="00623BC8" w:rsidRDefault="00623BC8" w:rsidP="00623BC8">
      <w:pPr>
        <w:tabs>
          <w:tab w:val="left" w:pos="6237"/>
        </w:tabs>
        <w:ind w:right="-2"/>
        <w:rPr>
          <w:sz w:val="20"/>
          <w:szCs w:val="20"/>
        </w:rPr>
      </w:pPr>
    </w:p>
    <w:p w14:paraId="5551DBA0" w14:textId="77777777" w:rsidR="0062449A" w:rsidRPr="00623BC8" w:rsidRDefault="0062449A" w:rsidP="00623BC8">
      <w:pPr>
        <w:tabs>
          <w:tab w:val="left" w:pos="6237"/>
        </w:tabs>
        <w:ind w:right="-2"/>
        <w:rPr>
          <w:sz w:val="20"/>
          <w:szCs w:val="20"/>
        </w:rPr>
      </w:pPr>
    </w:p>
    <w:p w14:paraId="41C099C4" w14:textId="0144A1B0" w:rsidR="00F600A7" w:rsidRDefault="000638F7" w:rsidP="002168E0">
      <w:pPr>
        <w:spacing w:line="360" w:lineRule="atLeast"/>
        <w:jc w:val="center"/>
        <w:rPr>
          <w:b/>
          <w:bCs/>
          <w:sz w:val="28"/>
          <w:szCs w:val="28"/>
        </w:rPr>
      </w:pPr>
      <w:r>
        <w:rPr>
          <w:b/>
          <w:bCs/>
          <w:sz w:val="28"/>
          <w:szCs w:val="28"/>
        </w:rPr>
        <w:t>Leihvertrag</w:t>
      </w:r>
      <w:r w:rsidR="002168E0">
        <w:rPr>
          <w:b/>
          <w:bCs/>
          <w:sz w:val="28"/>
          <w:szCs w:val="28"/>
        </w:rPr>
        <w:t xml:space="preserve"> für den Gebrauch </w:t>
      </w:r>
      <w:r>
        <w:rPr>
          <w:b/>
          <w:bCs/>
          <w:sz w:val="28"/>
          <w:szCs w:val="28"/>
        </w:rPr>
        <w:t xml:space="preserve">eines </w:t>
      </w:r>
      <w:r w:rsidR="002168E0">
        <w:rPr>
          <w:b/>
          <w:bCs/>
          <w:sz w:val="28"/>
          <w:szCs w:val="28"/>
        </w:rPr>
        <w:t>iPads</w:t>
      </w:r>
      <w:r>
        <w:rPr>
          <w:b/>
          <w:bCs/>
          <w:sz w:val="28"/>
          <w:szCs w:val="28"/>
        </w:rPr>
        <w:t xml:space="preserve"> für den schulischen Einsatz</w:t>
      </w:r>
      <w:r w:rsidR="002168E0">
        <w:rPr>
          <w:b/>
          <w:bCs/>
          <w:sz w:val="28"/>
          <w:szCs w:val="28"/>
        </w:rPr>
        <w:t xml:space="preserve"> </w:t>
      </w:r>
    </w:p>
    <w:p w14:paraId="14D7CD39" w14:textId="7FF3CCDD" w:rsidR="00F600A7" w:rsidRDefault="00F600A7" w:rsidP="00F600A7">
      <w:pPr>
        <w:spacing w:line="360" w:lineRule="atLeast"/>
        <w:jc w:val="center"/>
        <w:rPr>
          <w:b/>
          <w:bCs/>
          <w:sz w:val="28"/>
          <w:szCs w:val="28"/>
        </w:rPr>
      </w:pPr>
      <w:r>
        <w:rPr>
          <w:b/>
          <w:bCs/>
          <w:sz w:val="28"/>
          <w:szCs w:val="28"/>
        </w:rPr>
        <w:t>Kepler Gymnasium</w:t>
      </w:r>
      <w:r w:rsidR="00AF038B">
        <w:rPr>
          <w:b/>
          <w:bCs/>
          <w:sz w:val="28"/>
          <w:szCs w:val="28"/>
        </w:rPr>
        <w:t>-</w:t>
      </w:r>
      <w:r>
        <w:rPr>
          <w:b/>
          <w:bCs/>
          <w:sz w:val="28"/>
          <w:szCs w:val="28"/>
        </w:rPr>
        <w:t>Freudenstadt</w:t>
      </w:r>
    </w:p>
    <w:p w14:paraId="47535CFB" w14:textId="77777777" w:rsidR="000638F7" w:rsidRDefault="000638F7" w:rsidP="000F61BD">
      <w:pPr>
        <w:tabs>
          <w:tab w:val="right" w:pos="9354"/>
        </w:tabs>
      </w:pPr>
    </w:p>
    <w:p w14:paraId="3EFC5C6D" w14:textId="77777777" w:rsidR="00101F65" w:rsidRDefault="00101F65" w:rsidP="000F61BD">
      <w:pPr>
        <w:tabs>
          <w:tab w:val="right" w:pos="9354"/>
        </w:tabs>
      </w:pPr>
    </w:p>
    <w:p w14:paraId="35E8AF17" w14:textId="2A8B59AF" w:rsidR="00F600A7" w:rsidRDefault="000638F7" w:rsidP="000F61BD">
      <w:pPr>
        <w:tabs>
          <w:tab w:val="right" w:pos="9354"/>
        </w:tabs>
      </w:pPr>
      <w:r>
        <w:t>Daten des Leihnehmers (</w:t>
      </w:r>
      <w:proofErr w:type="spellStart"/>
      <w:r>
        <w:t>SchülerIn</w:t>
      </w:r>
      <w:proofErr w:type="spellEnd"/>
      <w:r>
        <w:t>)</w:t>
      </w:r>
    </w:p>
    <w:p w14:paraId="13F0ED52" w14:textId="77777777" w:rsidR="000638F7" w:rsidRDefault="000638F7" w:rsidP="000F61BD">
      <w:pPr>
        <w:tabs>
          <w:tab w:val="right" w:pos="9354"/>
        </w:tabs>
      </w:pPr>
    </w:p>
    <w:p w14:paraId="206AC762" w14:textId="250EC5EC" w:rsidR="000638F7" w:rsidRDefault="00101F65" w:rsidP="000F61BD">
      <w:pPr>
        <w:tabs>
          <w:tab w:val="right" w:pos="9354"/>
        </w:tabs>
      </w:pPr>
      <w:r>
        <w:t>Name, Vorname: _______________________________________</w:t>
      </w:r>
    </w:p>
    <w:p w14:paraId="505C48BC" w14:textId="248316CC" w:rsidR="00101F65" w:rsidRDefault="00101F65" w:rsidP="000F61BD">
      <w:pPr>
        <w:tabs>
          <w:tab w:val="right" w:pos="9354"/>
        </w:tabs>
      </w:pPr>
    </w:p>
    <w:p w14:paraId="02E3F618" w14:textId="692701A8" w:rsidR="00101F65" w:rsidRDefault="00101F65" w:rsidP="000F61BD">
      <w:pPr>
        <w:tabs>
          <w:tab w:val="right" w:pos="9354"/>
        </w:tabs>
      </w:pPr>
      <w:r>
        <w:t>Adresse:             ________________________________________</w:t>
      </w:r>
    </w:p>
    <w:p w14:paraId="3A83B936" w14:textId="7FFAF831" w:rsidR="000638F7" w:rsidRDefault="00101F65" w:rsidP="000F61BD">
      <w:pPr>
        <w:tabs>
          <w:tab w:val="right" w:pos="9354"/>
        </w:tabs>
      </w:pPr>
      <w:r>
        <w:t xml:space="preserve">                         </w:t>
      </w:r>
    </w:p>
    <w:p w14:paraId="5A105A0C" w14:textId="14837FB3" w:rsidR="00101F65" w:rsidRPr="00101F65" w:rsidRDefault="00101F65" w:rsidP="000F61BD">
      <w:pPr>
        <w:tabs>
          <w:tab w:val="right" w:pos="9354"/>
        </w:tabs>
      </w:pPr>
      <w:r w:rsidRPr="00101F65">
        <w:t xml:space="preserve">                           ________________________________________</w:t>
      </w:r>
    </w:p>
    <w:p w14:paraId="13C6C395" w14:textId="4B49DE88" w:rsidR="00101F65" w:rsidRDefault="00101F65" w:rsidP="000F61BD">
      <w:pPr>
        <w:tabs>
          <w:tab w:val="right" w:pos="9354"/>
        </w:tabs>
      </w:pPr>
    </w:p>
    <w:p w14:paraId="6BEAD21B" w14:textId="77777777" w:rsidR="00101F65" w:rsidRDefault="00101F65" w:rsidP="000F61BD">
      <w:pPr>
        <w:tabs>
          <w:tab w:val="right" w:pos="9354"/>
        </w:tabs>
      </w:pPr>
    </w:p>
    <w:p w14:paraId="3A91E5B7" w14:textId="77777777" w:rsidR="00F600A7" w:rsidRDefault="00F600A7" w:rsidP="008808D6">
      <w:pPr>
        <w:pStyle w:val="Listenabsatz"/>
        <w:numPr>
          <w:ilvl w:val="0"/>
          <w:numId w:val="2"/>
        </w:numPr>
        <w:spacing w:line="360" w:lineRule="auto"/>
        <w:rPr>
          <w:b/>
          <w:bCs/>
          <w:sz w:val="22"/>
        </w:rPr>
      </w:pPr>
      <w:r>
        <w:rPr>
          <w:b/>
          <w:bCs/>
          <w:sz w:val="22"/>
        </w:rPr>
        <w:t>Allgemeines</w:t>
      </w:r>
    </w:p>
    <w:p w14:paraId="7E60B19E" w14:textId="50A134AF" w:rsidR="002168E0" w:rsidRDefault="00F600A7" w:rsidP="004B7307">
      <w:pPr>
        <w:spacing w:line="276" w:lineRule="auto"/>
      </w:pPr>
      <w:r w:rsidRPr="004B7307">
        <w:t>D</w:t>
      </w:r>
      <w:r w:rsidR="002168E0" w:rsidRPr="004B7307">
        <w:t xml:space="preserve">as iPad </w:t>
      </w:r>
      <w:r w:rsidR="000638F7" w:rsidRPr="004B7307">
        <w:t xml:space="preserve">und eventuell </w:t>
      </w:r>
      <w:proofErr w:type="gramStart"/>
      <w:r w:rsidR="000638F7" w:rsidRPr="004B7307">
        <w:t>mit ausgegebene Komponenten</w:t>
      </w:r>
      <w:proofErr w:type="gramEnd"/>
      <w:r w:rsidR="000638F7" w:rsidRPr="004B7307">
        <w:t xml:space="preserve"> (unten aufgelistet) sind</w:t>
      </w:r>
      <w:r w:rsidR="002168E0" w:rsidRPr="004B7307">
        <w:t xml:space="preserve"> Eigentum der Schule und w</w:t>
      </w:r>
      <w:r w:rsidR="000638F7" w:rsidRPr="004B7307">
        <w:t>erden</w:t>
      </w:r>
      <w:r w:rsidR="002168E0" w:rsidRPr="004B7307">
        <w:t xml:space="preserve"> </w:t>
      </w:r>
      <w:r w:rsidR="000638F7" w:rsidRPr="004B7307">
        <w:t>der Schülerin/ dem Schüler bis zum Wiederruf zur Nutzung für den schulischen Zweck zur Verfügung gestellt. Die Schülerin/ der Schüler verpflichtet sich im Gegenzug</w:t>
      </w:r>
      <w:r w:rsidR="00902B0B" w:rsidRPr="004B7307">
        <w:t xml:space="preserve"> </w:t>
      </w:r>
      <w:r w:rsidR="000638F7" w:rsidRPr="004B7307">
        <w:t xml:space="preserve">zur Einhaltung der </w:t>
      </w:r>
      <w:r w:rsidR="00B7787C" w:rsidRPr="004B7307">
        <w:t>Nutzungsvereinbarungen</w:t>
      </w:r>
      <w:r w:rsidR="00902B0B" w:rsidRPr="004B7307">
        <w:t xml:space="preserve"> für den Umgang mit dem iPad</w:t>
      </w:r>
      <w:r w:rsidR="000638F7" w:rsidRPr="004B7307">
        <w:t xml:space="preserve">. </w:t>
      </w:r>
      <w:r w:rsidR="00266E90" w:rsidRPr="004B7307">
        <w:t xml:space="preserve"> </w:t>
      </w:r>
      <w:r w:rsidR="00902B0B" w:rsidRPr="004B7307">
        <w:t xml:space="preserve"> </w:t>
      </w:r>
    </w:p>
    <w:p w14:paraId="536EEE7F" w14:textId="61C05E91" w:rsidR="0073599B" w:rsidRDefault="0073599B" w:rsidP="004B7307">
      <w:pPr>
        <w:spacing w:line="276" w:lineRule="auto"/>
      </w:pPr>
    </w:p>
    <w:tbl>
      <w:tblPr>
        <w:tblStyle w:val="Tabellenraster"/>
        <w:tblW w:w="0" w:type="auto"/>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9344"/>
      </w:tblGrid>
      <w:tr w:rsidR="00513753" w14:paraId="4F24718E" w14:textId="77777777" w:rsidTr="00513753">
        <w:tc>
          <w:tcPr>
            <w:tcW w:w="9344" w:type="dxa"/>
          </w:tcPr>
          <w:p w14:paraId="4D123913" w14:textId="6AEEF4BA" w:rsidR="00513753" w:rsidRDefault="00513753" w:rsidP="00513753">
            <w:pPr>
              <w:spacing w:line="276" w:lineRule="auto"/>
            </w:pPr>
            <w:r>
              <w:t>Weitere ausgegebene Komponenten:</w:t>
            </w:r>
          </w:p>
        </w:tc>
      </w:tr>
      <w:tr w:rsidR="00513753" w14:paraId="64CB76BA" w14:textId="77777777" w:rsidTr="00513753">
        <w:tc>
          <w:tcPr>
            <w:tcW w:w="9344" w:type="dxa"/>
          </w:tcPr>
          <w:p w14:paraId="44059DDA" w14:textId="77777777" w:rsidR="00513753" w:rsidRDefault="00513753" w:rsidP="00F600A7"/>
          <w:p w14:paraId="442544C1" w14:textId="2BB7C4CC" w:rsidR="00513753" w:rsidRDefault="00513753" w:rsidP="00F600A7"/>
        </w:tc>
      </w:tr>
      <w:tr w:rsidR="00513753" w14:paraId="6DD8A827" w14:textId="77777777" w:rsidTr="00513753">
        <w:tc>
          <w:tcPr>
            <w:tcW w:w="9344" w:type="dxa"/>
          </w:tcPr>
          <w:p w14:paraId="6C96BCDF" w14:textId="77777777" w:rsidR="00513753" w:rsidRDefault="00513753" w:rsidP="00F600A7"/>
        </w:tc>
      </w:tr>
    </w:tbl>
    <w:p w14:paraId="5E8AE937" w14:textId="77777777" w:rsidR="00F600A7" w:rsidRPr="004B7307" w:rsidRDefault="00F600A7" w:rsidP="00F600A7"/>
    <w:p w14:paraId="1221D5B3" w14:textId="77777777" w:rsidR="00F600A7" w:rsidRPr="004B7307" w:rsidRDefault="00F600A7" w:rsidP="008808D6">
      <w:pPr>
        <w:pStyle w:val="Listenabsatz"/>
        <w:numPr>
          <w:ilvl w:val="0"/>
          <w:numId w:val="2"/>
        </w:numPr>
        <w:spacing w:line="360" w:lineRule="auto"/>
        <w:rPr>
          <w:b/>
          <w:bCs/>
          <w:sz w:val="22"/>
        </w:rPr>
      </w:pPr>
      <w:r w:rsidRPr="004B7307">
        <w:rPr>
          <w:b/>
          <w:bCs/>
          <w:sz w:val="22"/>
        </w:rPr>
        <w:t>Regeln</w:t>
      </w:r>
      <w:r w:rsidR="00266E90" w:rsidRPr="004B7307">
        <w:rPr>
          <w:b/>
          <w:bCs/>
          <w:sz w:val="22"/>
        </w:rPr>
        <w:t xml:space="preserve"> und Informationen</w:t>
      </w:r>
      <w:r w:rsidRPr="004B7307">
        <w:rPr>
          <w:b/>
          <w:bCs/>
          <w:sz w:val="22"/>
        </w:rPr>
        <w:t xml:space="preserve"> für die Nutzung</w:t>
      </w:r>
    </w:p>
    <w:p w14:paraId="4CAF42A6" w14:textId="1C880F01" w:rsidR="00266E90" w:rsidRPr="004B7307" w:rsidRDefault="00101F65" w:rsidP="004B7307">
      <w:pPr>
        <w:pStyle w:val="Listenabsatz"/>
        <w:numPr>
          <w:ilvl w:val="0"/>
          <w:numId w:val="10"/>
        </w:numPr>
        <w:spacing w:after="120" w:line="276" w:lineRule="auto"/>
        <w:ind w:left="0"/>
        <w:rPr>
          <w:bCs/>
          <w:sz w:val="22"/>
        </w:rPr>
      </w:pPr>
      <w:r w:rsidRPr="004B7307">
        <w:rPr>
          <w:bCs/>
          <w:sz w:val="22"/>
        </w:rPr>
        <w:t xml:space="preserve">An der Leihgabe (dem iPad) dürfen keinerlei irreversible technische Veränderungen vorgenommen werden. Bei Ende der Leihgabe wird das iPad in dem technischen Zustand wieder zurückgegeben, wie es ausgegeben wurde. </w:t>
      </w:r>
    </w:p>
    <w:p w14:paraId="2AB4632B" w14:textId="77777777" w:rsidR="004B7307" w:rsidRPr="004B7307" w:rsidRDefault="004B7307" w:rsidP="004B7307">
      <w:pPr>
        <w:pStyle w:val="Listenabsatz"/>
        <w:spacing w:after="120" w:line="276" w:lineRule="auto"/>
        <w:ind w:left="0"/>
        <w:rPr>
          <w:bCs/>
          <w:sz w:val="22"/>
        </w:rPr>
      </w:pPr>
    </w:p>
    <w:p w14:paraId="6A8C4C08" w14:textId="654D3F3C" w:rsidR="000712AB" w:rsidRPr="004B7307" w:rsidRDefault="001F6C08" w:rsidP="004B7307">
      <w:pPr>
        <w:pStyle w:val="Listenabsatz"/>
        <w:numPr>
          <w:ilvl w:val="0"/>
          <w:numId w:val="10"/>
        </w:numPr>
        <w:spacing w:after="120" w:line="276" w:lineRule="auto"/>
        <w:ind w:left="0"/>
        <w:rPr>
          <w:bCs/>
          <w:sz w:val="22"/>
        </w:rPr>
      </w:pPr>
      <w:r w:rsidRPr="004B7307">
        <w:rPr>
          <w:bCs/>
          <w:sz w:val="22"/>
        </w:rPr>
        <w:t>D</w:t>
      </w:r>
      <w:r w:rsidR="00101F65" w:rsidRPr="004B7307">
        <w:rPr>
          <w:bCs/>
          <w:sz w:val="22"/>
        </w:rPr>
        <w:t>ie Schülerin/ der Schüler</w:t>
      </w:r>
      <w:r w:rsidRPr="004B7307">
        <w:rPr>
          <w:bCs/>
          <w:sz w:val="22"/>
        </w:rPr>
        <w:t xml:space="preserve"> </w:t>
      </w:r>
      <w:r w:rsidR="004B7307" w:rsidRPr="004B7307">
        <w:rPr>
          <w:bCs/>
          <w:sz w:val="22"/>
        </w:rPr>
        <w:t xml:space="preserve">geht besonders sorgfältig mit der Leihgabe um und </w:t>
      </w:r>
      <w:r w:rsidRPr="004B7307">
        <w:rPr>
          <w:bCs/>
          <w:sz w:val="22"/>
        </w:rPr>
        <w:t xml:space="preserve">bewahrt </w:t>
      </w:r>
      <w:r w:rsidR="004B7307" w:rsidRPr="004B7307">
        <w:rPr>
          <w:bCs/>
          <w:sz w:val="22"/>
        </w:rPr>
        <w:t>es</w:t>
      </w:r>
      <w:r w:rsidRPr="004B7307">
        <w:rPr>
          <w:bCs/>
          <w:sz w:val="22"/>
        </w:rPr>
        <w:t xml:space="preserve"> vor Schmutz und Flüssigkeiten. </w:t>
      </w:r>
      <w:r w:rsidR="004B7307" w:rsidRPr="004B7307">
        <w:rPr>
          <w:rFonts w:eastAsia="Times New Roman"/>
          <w:sz w:val="22"/>
          <w:lang w:eastAsia="de-DE"/>
        </w:rPr>
        <w:t>Sollte die Leihgabe oder ein Teil davon beschädigt werden, haftet der Leihnehmer für den daraus entstandenen Schaden mit einer Selbstbeteiligung von 49,- €. Geht die Leihgabe oder ein Teil davon verloren, ist der Leihnehmer verpflichtet, den aktuellen Neupreis des Gerätes an den Leihgeber zu bezahlen. Der Leihnehmer verpflichtet sich</w:t>
      </w:r>
      <w:r w:rsidR="004B7307" w:rsidRPr="004B7307">
        <w:rPr>
          <w:rFonts w:eastAsia="Times New Roman"/>
          <w:sz w:val="22"/>
          <w:lang w:eastAsia="de-DE"/>
        </w:rPr>
        <w:t xml:space="preserve"> dazu</w:t>
      </w:r>
      <w:r w:rsidR="004B7307" w:rsidRPr="004B7307">
        <w:rPr>
          <w:rFonts w:eastAsia="Times New Roman"/>
          <w:sz w:val="22"/>
          <w:lang w:eastAsia="de-DE"/>
        </w:rPr>
        <w:t>, für ausreichenden Diebstahlschutz zu sorgen.</w:t>
      </w:r>
    </w:p>
    <w:p w14:paraId="5F7FE019" w14:textId="77777777" w:rsidR="004B7307" w:rsidRPr="004B7307" w:rsidRDefault="004B7307" w:rsidP="004B7307">
      <w:pPr>
        <w:pStyle w:val="Listenabsatz"/>
        <w:spacing w:after="120" w:line="276" w:lineRule="auto"/>
        <w:ind w:left="0"/>
        <w:rPr>
          <w:bCs/>
          <w:sz w:val="22"/>
        </w:rPr>
      </w:pPr>
    </w:p>
    <w:p w14:paraId="51EB4039" w14:textId="47C51039" w:rsidR="004B7307" w:rsidRPr="004B7307" w:rsidRDefault="004B7307" w:rsidP="004B7307">
      <w:pPr>
        <w:pStyle w:val="Listenabsatz"/>
        <w:numPr>
          <w:ilvl w:val="0"/>
          <w:numId w:val="10"/>
        </w:numPr>
        <w:spacing w:after="120" w:line="276" w:lineRule="auto"/>
        <w:ind w:left="0"/>
        <w:rPr>
          <w:bCs/>
          <w:sz w:val="22"/>
        </w:rPr>
      </w:pPr>
      <w:r w:rsidRPr="004B7307">
        <w:rPr>
          <w:rFonts w:eastAsia="Times New Roman"/>
          <w:sz w:val="22"/>
          <w:lang w:eastAsia="de-DE"/>
        </w:rPr>
        <w:t>Jede Beschädigung oder Verlust der Leihgabe oder eines Teils davon ist dem Leihgeber</w:t>
      </w:r>
      <w:r w:rsidRPr="004B7307">
        <w:rPr>
          <w:rFonts w:eastAsia="Times New Roman"/>
          <w:sz w:val="22"/>
          <w:lang w:eastAsia="de-DE"/>
        </w:rPr>
        <w:t xml:space="preserve"> (die Schule)</w:t>
      </w:r>
      <w:r w:rsidRPr="004B7307">
        <w:rPr>
          <w:rFonts w:eastAsia="Times New Roman"/>
          <w:sz w:val="22"/>
          <w:lang w:eastAsia="de-DE"/>
        </w:rPr>
        <w:t xml:space="preserve"> sofort per E-Mail anzuzeigen an</w:t>
      </w:r>
      <w:r w:rsidRPr="004B7307">
        <w:rPr>
          <w:rFonts w:eastAsia="Times New Roman"/>
          <w:sz w:val="22"/>
          <w:lang w:eastAsia="de-DE"/>
        </w:rPr>
        <w:t xml:space="preserve">: </w:t>
      </w:r>
      <w:hyperlink r:id="rId7" w:history="1">
        <w:r w:rsidRPr="004B7307">
          <w:rPr>
            <w:rStyle w:val="Hyperlink"/>
            <w:rFonts w:eastAsia="Times New Roman"/>
            <w:sz w:val="22"/>
            <w:lang w:eastAsia="de-DE"/>
          </w:rPr>
          <w:t>tabletteam@kg-fds.de</w:t>
        </w:r>
      </w:hyperlink>
      <w:r w:rsidRPr="004B7307">
        <w:rPr>
          <w:rFonts w:eastAsia="Times New Roman"/>
          <w:sz w:val="22"/>
          <w:lang w:eastAsia="de-DE"/>
        </w:rPr>
        <w:t xml:space="preserve"> </w:t>
      </w:r>
    </w:p>
    <w:p w14:paraId="6E0C3F2F" w14:textId="77777777" w:rsidR="004B7307" w:rsidRPr="004B7307" w:rsidRDefault="004B7307" w:rsidP="004B7307">
      <w:pPr>
        <w:pStyle w:val="Listenabsatz"/>
        <w:spacing w:after="120" w:line="276" w:lineRule="auto"/>
        <w:ind w:left="0"/>
        <w:rPr>
          <w:bCs/>
          <w:sz w:val="22"/>
        </w:rPr>
      </w:pPr>
    </w:p>
    <w:p w14:paraId="7812993E" w14:textId="66E0DE2A" w:rsidR="000712AB" w:rsidRPr="004B7307" w:rsidRDefault="00101F65" w:rsidP="004B7307">
      <w:pPr>
        <w:pStyle w:val="Listenabsatz"/>
        <w:numPr>
          <w:ilvl w:val="0"/>
          <w:numId w:val="10"/>
        </w:numPr>
        <w:spacing w:after="120" w:line="276" w:lineRule="auto"/>
        <w:ind w:left="0"/>
        <w:rPr>
          <w:bCs/>
          <w:sz w:val="22"/>
        </w:rPr>
      </w:pPr>
      <w:r w:rsidRPr="004B7307">
        <w:rPr>
          <w:bCs/>
          <w:sz w:val="22"/>
        </w:rPr>
        <w:t>Die Leihgabe oder eine der ausgegebenen Komponente darf weder zur Nutzung an unberechtigte Dritte weitergegeben, noch vermietet oder verkauft werden.</w:t>
      </w:r>
    </w:p>
    <w:p w14:paraId="5BB7E745" w14:textId="77777777" w:rsidR="004B7307" w:rsidRPr="004B7307" w:rsidRDefault="004B7307" w:rsidP="004B7307">
      <w:pPr>
        <w:pStyle w:val="Listenabsatz"/>
        <w:spacing w:after="120" w:line="276" w:lineRule="auto"/>
        <w:ind w:left="0"/>
        <w:rPr>
          <w:bCs/>
          <w:sz w:val="22"/>
        </w:rPr>
      </w:pPr>
    </w:p>
    <w:p w14:paraId="458D0693" w14:textId="39301F21" w:rsidR="00266E90" w:rsidRPr="004B7307" w:rsidRDefault="000712AB" w:rsidP="004B7307">
      <w:pPr>
        <w:pStyle w:val="Listenabsatz"/>
        <w:numPr>
          <w:ilvl w:val="0"/>
          <w:numId w:val="10"/>
        </w:numPr>
        <w:spacing w:after="120" w:line="276" w:lineRule="auto"/>
        <w:ind w:left="0"/>
        <w:rPr>
          <w:bCs/>
          <w:sz w:val="22"/>
        </w:rPr>
      </w:pPr>
      <w:r w:rsidRPr="004B7307">
        <w:rPr>
          <w:bCs/>
          <w:sz w:val="22"/>
        </w:rPr>
        <w:t>D</w:t>
      </w:r>
      <w:r w:rsidR="004B7307" w:rsidRPr="004B7307">
        <w:rPr>
          <w:bCs/>
          <w:sz w:val="22"/>
        </w:rPr>
        <w:t>er</w:t>
      </w:r>
      <w:r w:rsidRPr="004B7307">
        <w:rPr>
          <w:bCs/>
          <w:sz w:val="22"/>
        </w:rPr>
        <w:t xml:space="preserve"> Le</w:t>
      </w:r>
      <w:r w:rsidR="004B7307" w:rsidRPr="004B7307">
        <w:rPr>
          <w:bCs/>
          <w:sz w:val="22"/>
        </w:rPr>
        <w:t>ihnehmer</w:t>
      </w:r>
      <w:r w:rsidRPr="004B7307">
        <w:rPr>
          <w:bCs/>
          <w:sz w:val="22"/>
        </w:rPr>
        <w:t xml:space="preserve"> </w:t>
      </w:r>
      <w:r w:rsidR="00AF038B" w:rsidRPr="004B7307">
        <w:rPr>
          <w:bCs/>
          <w:sz w:val="22"/>
        </w:rPr>
        <w:t>hält das iPad durch regelmäßige Updates auf dem neuesten Stand.</w:t>
      </w:r>
    </w:p>
    <w:p w14:paraId="0626FF65" w14:textId="77777777" w:rsidR="004B7307" w:rsidRPr="004B7307" w:rsidRDefault="004B7307" w:rsidP="004B7307">
      <w:pPr>
        <w:pStyle w:val="Listenabsatz"/>
        <w:spacing w:after="120" w:line="276" w:lineRule="auto"/>
        <w:ind w:left="0"/>
        <w:rPr>
          <w:bCs/>
          <w:sz w:val="22"/>
        </w:rPr>
      </w:pPr>
    </w:p>
    <w:p w14:paraId="79158EDC" w14:textId="77777777" w:rsidR="004B7307" w:rsidRPr="004B7307" w:rsidRDefault="004B7307" w:rsidP="004B7307">
      <w:pPr>
        <w:pStyle w:val="Listenabsatz"/>
        <w:numPr>
          <w:ilvl w:val="0"/>
          <w:numId w:val="10"/>
        </w:numPr>
        <w:ind w:left="0"/>
        <w:rPr>
          <w:rFonts w:eastAsia="Times New Roman"/>
          <w:sz w:val="22"/>
          <w:lang w:eastAsia="de-DE"/>
        </w:rPr>
      </w:pPr>
      <w:r w:rsidRPr="004B7307">
        <w:rPr>
          <w:rFonts w:eastAsia="Times New Roman"/>
          <w:sz w:val="22"/>
          <w:lang w:eastAsia="de-DE"/>
        </w:rPr>
        <w:t xml:space="preserve">Der Leihgeber ist </w:t>
      </w:r>
      <w:r w:rsidRPr="004B7307">
        <w:rPr>
          <w:rFonts w:eastAsia="Times New Roman"/>
          <w:sz w:val="22"/>
          <w:lang w:eastAsia="de-DE"/>
        </w:rPr>
        <w:t xml:space="preserve">jederzeit </w:t>
      </w:r>
      <w:r w:rsidRPr="004B7307">
        <w:rPr>
          <w:rFonts w:eastAsia="Times New Roman"/>
          <w:sz w:val="22"/>
          <w:lang w:eastAsia="de-DE"/>
        </w:rPr>
        <w:t xml:space="preserve">zum sofortigen Rücktritt vom Vertrag berechtigt, wenn Vertragsbedingungen verletzt werden. Die Leihgabe ist nach Rücktritt vom Vertrag unverzüglich, spätestens jedoch innerhalb von 5 Werktagen, an den Leihgeber zurückzugeben. </w:t>
      </w:r>
    </w:p>
    <w:p w14:paraId="397728E5" w14:textId="77777777" w:rsidR="004B7307" w:rsidRPr="004B7307" w:rsidRDefault="004B7307" w:rsidP="004B7307">
      <w:pPr>
        <w:rPr>
          <w:rFonts w:eastAsia="Times New Roman"/>
          <w:lang w:eastAsia="de-DE"/>
        </w:rPr>
      </w:pPr>
    </w:p>
    <w:p w14:paraId="566DB2AB" w14:textId="4B16819C" w:rsidR="004B7307" w:rsidRPr="004B7307" w:rsidRDefault="004B7307" w:rsidP="004B7307">
      <w:pPr>
        <w:pStyle w:val="Listenabsatz"/>
        <w:numPr>
          <w:ilvl w:val="0"/>
          <w:numId w:val="9"/>
        </w:numPr>
        <w:ind w:left="0"/>
        <w:rPr>
          <w:rFonts w:eastAsia="Times New Roman"/>
          <w:sz w:val="22"/>
          <w:lang w:eastAsia="de-DE"/>
        </w:rPr>
      </w:pPr>
      <w:r w:rsidRPr="004B7307">
        <w:rPr>
          <w:rFonts w:eastAsia="Times New Roman"/>
          <w:sz w:val="22"/>
          <w:lang w:eastAsia="de-DE"/>
        </w:rPr>
        <w:t>Sollten einzelne Bestimmungen dieses Vertrages unwirksam sein oder werden, so berührt dies die Gültigkeit der übrigen Bestimmungen dieses Vertrages nicht. Die Parteien verpflichten sich, unwirksame Bestimmungen durch neue Bestimmungen zu ersetzen, die den in den unwirksamen Bestimmungen enthaltenen Regelungen in rechtlich zulässiger Weise gerecht werden.</w:t>
      </w:r>
    </w:p>
    <w:p w14:paraId="0E354CD8" w14:textId="77777777" w:rsidR="004B7307" w:rsidRPr="004B7307" w:rsidRDefault="004B7307" w:rsidP="008808D6">
      <w:pPr>
        <w:spacing w:after="120" w:line="276" w:lineRule="auto"/>
        <w:rPr>
          <w:bCs/>
        </w:rPr>
      </w:pPr>
    </w:p>
    <w:p w14:paraId="229F308A" w14:textId="542412B1" w:rsidR="001F6C08" w:rsidRDefault="0094488B" w:rsidP="008808D6">
      <w:pPr>
        <w:spacing w:after="120" w:line="276" w:lineRule="auto"/>
      </w:pPr>
      <w:r w:rsidRPr="004B7307">
        <w:t xml:space="preserve">Ich habe die </w:t>
      </w:r>
      <w:r w:rsidR="00B7787C" w:rsidRPr="004B7307">
        <w:t>Nutzungs</w:t>
      </w:r>
      <w:r w:rsidR="001F6C08" w:rsidRPr="004B7307">
        <w:t>vereinbarung</w:t>
      </w:r>
      <w:r w:rsidR="00F600A7" w:rsidRPr="004B7307">
        <w:t xml:space="preserve"> zur Verwendung von </w:t>
      </w:r>
      <w:r w:rsidR="001F6C08" w:rsidRPr="004B7307">
        <w:t xml:space="preserve">iPads </w:t>
      </w:r>
      <w:r w:rsidRPr="004B7307">
        <w:t>gelesen und</w:t>
      </w:r>
      <w:r w:rsidR="001F6C08" w:rsidRPr="004B7307">
        <w:t xml:space="preserve"> </w:t>
      </w:r>
      <w:r w:rsidR="00F600A7" w:rsidRPr="004B7307">
        <w:t>verpflichte mich, die darin festgelegten Regeln zu beachten.</w:t>
      </w:r>
    </w:p>
    <w:p w14:paraId="06EDFCCD" w14:textId="73080402" w:rsidR="008D0661" w:rsidRDefault="008D0661" w:rsidP="008808D6">
      <w:pPr>
        <w:spacing w:after="120" w:line="276" w:lineRule="auto"/>
      </w:pPr>
    </w:p>
    <w:p w14:paraId="158EC221" w14:textId="20BA3A24" w:rsidR="008D0661" w:rsidRPr="008D0661" w:rsidRDefault="008D0661" w:rsidP="008808D6">
      <w:pPr>
        <w:spacing w:after="120" w:line="276" w:lineRule="auto"/>
      </w:pPr>
    </w:p>
    <w:p w14:paraId="23553BDD" w14:textId="009488F0" w:rsidR="008D0661" w:rsidRPr="008D0661" w:rsidRDefault="008D0661" w:rsidP="008808D6">
      <w:pPr>
        <w:spacing w:after="120" w:line="276" w:lineRule="auto"/>
      </w:pPr>
      <w:r>
        <w:rPr>
          <w:noProof/>
        </w:rPr>
        <mc:AlternateContent>
          <mc:Choice Requires="wps">
            <w:drawing>
              <wp:anchor distT="0" distB="0" distL="114300" distR="114300" simplePos="0" relativeHeight="251662336" behindDoc="0" locked="0" layoutInCell="1" allowOverlap="1" wp14:anchorId="5D561ECD" wp14:editId="3BF94B53">
                <wp:simplePos x="0" y="0"/>
                <wp:positionH relativeFrom="column">
                  <wp:posOffset>-2808</wp:posOffset>
                </wp:positionH>
                <wp:positionV relativeFrom="paragraph">
                  <wp:posOffset>145625</wp:posOffset>
                </wp:positionV>
                <wp:extent cx="2248250" cy="0"/>
                <wp:effectExtent l="0" t="0" r="12700" b="12700"/>
                <wp:wrapNone/>
                <wp:docPr id="5" name="Gerade Verbindung 5"/>
                <wp:cNvGraphicFramePr/>
                <a:graphic xmlns:a="http://schemas.openxmlformats.org/drawingml/2006/main">
                  <a:graphicData uri="http://schemas.microsoft.com/office/word/2010/wordprocessingShape">
                    <wps:wsp>
                      <wps:cNvCnPr/>
                      <wps:spPr>
                        <a:xfrm>
                          <a:off x="0" y="0"/>
                          <a:ext cx="22482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85A63" id="Gerade Verbindung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pt,11.45pt" to="176.85pt,1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" strokecolor="black [3200]" strokeweight="1pt">
                <v:stroke joinstyle="miter"/>
              </v:line>
            </w:pict>
          </mc:Fallback>
        </mc:AlternateContent>
      </w:r>
      <w:r w:rsidRPr="008D0661">
        <w:t>Freudenstadt, den</w:t>
      </w:r>
    </w:p>
    <w:p w14:paraId="71008789" w14:textId="63F0C251" w:rsidR="000F61BD" w:rsidRDefault="008D0661" w:rsidP="001F6C08">
      <w:r>
        <w:t>Ort, Datum</w:t>
      </w:r>
    </w:p>
    <w:p w14:paraId="5015ED55" w14:textId="3C5C887C" w:rsidR="00F600A7" w:rsidRDefault="00F600A7" w:rsidP="001F6C08"/>
    <w:p w14:paraId="71E0BD18" w14:textId="605C4E11" w:rsidR="000F61BD" w:rsidRDefault="00F600A7" w:rsidP="000F61BD">
      <w:pPr>
        <w:tabs>
          <w:tab w:val="right" w:pos="9354"/>
        </w:tabs>
        <w:spacing w:line="360" w:lineRule="atLeast"/>
      </w:pPr>
      <w:r>
        <w:t>_____</w:t>
      </w:r>
      <w:r w:rsidR="000F61BD">
        <w:t>______</w:t>
      </w:r>
      <w:r>
        <w:t>__________________</w:t>
      </w:r>
      <w:r w:rsidR="000F61BD">
        <w:tab/>
        <w:t>_____________________________</w:t>
      </w:r>
    </w:p>
    <w:p w14:paraId="4A3C1EBF" w14:textId="14C36CAF" w:rsidR="002734F4" w:rsidRDefault="008D0661" w:rsidP="0062449A">
      <w:pPr>
        <w:tabs>
          <w:tab w:val="right" w:pos="9354"/>
        </w:tabs>
        <w:spacing w:line="360" w:lineRule="atLeast"/>
      </w:pPr>
      <w:r>
        <w:t xml:space="preserve">Unterschrift Leihgeber                                                            </w:t>
      </w:r>
      <w:r w:rsidR="000F61BD">
        <w:t xml:space="preserve">Unterschrift </w:t>
      </w:r>
      <w:r>
        <w:t>Leihnehmer (</w:t>
      </w:r>
      <w:proofErr w:type="spellStart"/>
      <w:r>
        <w:t>SchülerIn</w:t>
      </w:r>
      <w:proofErr w:type="spellEnd"/>
      <w:r>
        <w:t>)</w:t>
      </w:r>
    </w:p>
    <w:p w14:paraId="282D2A40" w14:textId="166193EB" w:rsidR="008D0661" w:rsidRDefault="008D0661" w:rsidP="0062449A">
      <w:pPr>
        <w:tabs>
          <w:tab w:val="right" w:pos="9354"/>
        </w:tabs>
        <w:spacing w:line="360" w:lineRule="atLeast"/>
      </w:pPr>
    </w:p>
    <w:p w14:paraId="38745EF6" w14:textId="77777777" w:rsidR="008D0661" w:rsidRDefault="008D0661" w:rsidP="0062449A">
      <w:pPr>
        <w:tabs>
          <w:tab w:val="right" w:pos="9354"/>
        </w:tabs>
        <w:spacing w:line="360" w:lineRule="atLeast"/>
      </w:pPr>
    </w:p>
    <w:p w14:paraId="7EB1FF54" w14:textId="34D3A341" w:rsidR="008D0661" w:rsidRDefault="008D0661" w:rsidP="0062449A">
      <w:pPr>
        <w:tabs>
          <w:tab w:val="right" w:pos="9354"/>
        </w:tabs>
        <w:spacing w:line="360" w:lineRule="atLeast"/>
      </w:pPr>
      <w:r>
        <w:t xml:space="preserve">                                                                                               ____________________________</w:t>
      </w:r>
    </w:p>
    <w:p w14:paraId="362AD0A0" w14:textId="62F2C44C" w:rsidR="008D0661" w:rsidRDefault="008D0661" w:rsidP="0062449A">
      <w:pPr>
        <w:tabs>
          <w:tab w:val="right" w:pos="9354"/>
        </w:tabs>
        <w:spacing w:line="360" w:lineRule="atLeast"/>
      </w:pPr>
      <w:r>
        <w:t xml:space="preserve">                                                                                               Unterschrift gesetzlicher Vertreter</w:t>
      </w:r>
    </w:p>
    <w:sectPr w:rsidR="008D0661" w:rsidSect="00773EE7">
      <w:footerReference w:type="default" r:id="rId8"/>
      <w:headerReference w:type="firs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B0B1C" w14:textId="77777777" w:rsidR="00D44470" w:rsidRDefault="00D44470" w:rsidP="00773EE7">
      <w:r>
        <w:separator/>
      </w:r>
    </w:p>
  </w:endnote>
  <w:endnote w:type="continuationSeparator" w:id="0">
    <w:p w14:paraId="0BDC872F" w14:textId="77777777" w:rsidR="00D44470" w:rsidRDefault="00D44470" w:rsidP="0077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4C74A" w14:textId="77777777" w:rsidR="00773EE7" w:rsidRDefault="00773EE7" w:rsidP="00773EE7">
    <w:pPr>
      <w:jc w:val="cente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14:paraId="3F8E4A42" w14:textId="77777777" w:rsidR="00773EE7" w:rsidRPr="00566338" w:rsidRDefault="00773EE7" w:rsidP="00773EE7">
    <w:pPr>
      <w:jc w:val="center"/>
      <w:rPr>
        <w:rFonts w:asciiTheme="minorHAnsi" w:hAnsiTheme="minorHAnsi" w:cstheme="minorHAnsi"/>
        <w:sz w:val="14"/>
        <w:szCs w:val="14"/>
      </w:rPr>
    </w:pPr>
  </w:p>
  <w:sdt>
    <w:sdtPr>
      <w:rPr>
        <w:rFonts w:asciiTheme="minorHAnsi" w:hAnsiTheme="minorHAnsi" w:cstheme="minorHAnsi"/>
        <w:sz w:val="20"/>
        <w:szCs w:val="20"/>
      </w:rPr>
      <w:id w:val="414052077"/>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p w14:paraId="50C3A0DD" w14:textId="77777777" w:rsidR="00773EE7" w:rsidRPr="00566338" w:rsidRDefault="00773EE7">
            <w:pPr>
              <w:pStyle w:val="Fuzeile"/>
              <w:jc w:val="center"/>
              <w:rPr>
                <w:rFonts w:asciiTheme="minorHAnsi" w:hAnsiTheme="minorHAnsi" w:cstheme="minorHAnsi"/>
                <w:sz w:val="20"/>
                <w:szCs w:val="20"/>
              </w:rPr>
            </w:pPr>
            <w:r w:rsidRPr="00CB16E7">
              <w:rPr>
                <w:rFonts w:asciiTheme="minorHAnsi" w:hAnsiTheme="minorHAnsi" w:cstheme="minorHAnsi"/>
                <w:sz w:val="20"/>
                <w:szCs w:val="20"/>
              </w:rPr>
              <w:t xml:space="preserve">Seite </w:t>
            </w:r>
            <w:r w:rsidRPr="00CB16E7">
              <w:rPr>
                <w:rFonts w:asciiTheme="minorHAnsi" w:hAnsiTheme="minorHAnsi" w:cstheme="minorHAnsi"/>
              </w:rPr>
              <w:fldChar w:fldCharType="begin"/>
            </w:r>
            <w:r w:rsidRPr="00CB16E7">
              <w:rPr>
                <w:rFonts w:asciiTheme="minorHAnsi" w:hAnsiTheme="minorHAnsi" w:cstheme="minorHAnsi"/>
                <w:sz w:val="20"/>
                <w:szCs w:val="20"/>
              </w:rPr>
              <w:instrText>PAGE</w:instrText>
            </w:r>
            <w:r w:rsidRPr="00CB16E7">
              <w:rPr>
                <w:rFonts w:asciiTheme="minorHAnsi" w:hAnsiTheme="minorHAnsi" w:cstheme="minorHAnsi"/>
              </w:rPr>
              <w:fldChar w:fldCharType="separate"/>
            </w:r>
            <w:r w:rsidR="001F6C08">
              <w:rPr>
                <w:rFonts w:asciiTheme="minorHAnsi" w:hAnsiTheme="minorHAnsi" w:cstheme="minorHAnsi"/>
                <w:noProof/>
                <w:sz w:val="20"/>
                <w:szCs w:val="20"/>
              </w:rPr>
              <w:t>2</w:t>
            </w:r>
            <w:r w:rsidRPr="00CB16E7">
              <w:rPr>
                <w:rFonts w:asciiTheme="minorHAnsi" w:hAnsiTheme="minorHAnsi" w:cstheme="minorHAnsi"/>
              </w:rPr>
              <w:fldChar w:fldCharType="end"/>
            </w:r>
            <w:r w:rsidRPr="00CB16E7">
              <w:rPr>
                <w:rFonts w:asciiTheme="minorHAnsi" w:hAnsiTheme="minorHAnsi" w:cstheme="minorHAnsi"/>
                <w:sz w:val="20"/>
                <w:szCs w:val="20"/>
              </w:rPr>
              <w:t xml:space="preserve"> von </w:t>
            </w:r>
            <w:r w:rsidRPr="00CB16E7">
              <w:rPr>
                <w:rFonts w:asciiTheme="minorHAnsi" w:hAnsiTheme="minorHAnsi" w:cstheme="minorHAnsi"/>
              </w:rPr>
              <w:fldChar w:fldCharType="begin"/>
            </w:r>
            <w:r w:rsidRPr="00CB16E7">
              <w:rPr>
                <w:rFonts w:asciiTheme="minorHAnsi" w:hAnsiTheme="minorHAnsi" w:cstheme="minorHAnsi"/>
                <w:sz w:val="20"/>
                <w:szCs w:val="20"/>
              </w:rPr>
              <w:instrText>NUMPAGES</w:instrText>
            </w:r>
            <w:r w:rsidRPr="00CB16E7">
              <w:rPr>
                <w:rFonts w:asciiTheme="minorHAnsi" w:hAnsiTheme="minorHAnsi" w:cstheme="minorHAnsi"/>
              </w:rPr>
              <w:fldChar w:fldCharType="separate"/>
            </w:r>
            <w:r w:rsidR="001F6C08">
              <w:rPr>
                <w:rFonts w:asciiTheme="minorHAnsi" w:hAnsiTheme="minorHAnsi" w:cstheme="minorHAnsi"/>
                <w:noProof/>
                <w:sz w:val="20"/>
                <w:szCs w:val="20"/>
              </w:rPr>
              <w:t>2</w:t>
            </w:r>
            <w:r w:rsidRPr="00CB16E7">
              <w:rPr>
                <w:rFonts w:asciiTheme="minorHAnsi" w:hAnsiTheme="minorHAnsi" w:cstheme="minorHAnsi"/>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EA7B" w14:textId="77777777" w:rsidR="00D44470" w:rsidRDefault="00D44470" w:rsidP="00773EE7">
      <w:r>
        <w:separator/>
      </w:r>
    </w:p>
  </w:footnote>
  <w:footnote w:type="continuationSeparator" w:id="0">
    <w:p w14:paraId="1000C005" w14:textId="77777777" w:rsidR="00D44470" w:rsidRDefault="00D44470" w:rsidP="00773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1F72" w14:textId="77777777" w:rsidR="00631D35" w:rsidRDefault="00631D35">
    <w:pPr>
      <w:pStyle w:val="Kopfzeile"/>
    </w:pPr>
    <w:r w:rsidRPr="00631D35">
      <w:rPr>
        <w:b/>
        <w:bCs/>
        <w:noProof/>
        <w:color w:val="F59C00"/>
        <w:sz w:val="14"/>
        <w:szCs w:val="14"/>
        <w:lang w:eastAsia="de-DE"/>
      </w:rPr>
      <mc:AlternateContent>
        <mc:Choice Requires="wps">
          <w:drawing>
            <wp:anchor distT="0" distB="0" distL="0" distR="0" simplePos="0" relativeHeight="251662336" behindDoc="0" locked="1" layoutInCell="1" allowOverlap="0" wp14:anchorId="60C07839" wp14:editId="52D105C3">
              <wp:simplePos x="0" y="0"/>
              <wp:positionH relativeFrom="column">
                <wp:posOffset>-93980</wp:posOffset>
              </wp:positionH>
              <wp:positionV relativeFrom="margin">
                <wp:posOffset>1073785</wp:posOffset>
              </wp:positionV>
              <wp:extent cx="2933700" cy="20828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08280"/>
                      </a:xfrm>
                      <a:prstGeom prst="rect">
                        <a:avLst/>
                      </a:prstGeom>
                      <a:noFill/>
                      <a:ln w="9525">
                        <a:noFill/>
                        <a:miter lim="800000"/>
                        <a:headEnd/>
                        <a:tailEnd/>
                      </a:ln>
                    </wps:spPr>
                    <wps:txbx>
                      <w:txbxContent>
                        <w:p w14:paraId="4F519D79" w14:textId="77777777"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14:paraId="0913197B" w14:textId="77777777" w:rsidR="00631D35" w:rsidRDefault="00631D35" w:rsidP="00631D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07839" id="_x0000_t202" coordsize="21600,21600" o:spt="202" path="m,l,21600r21600,l21600,xe">
              <v:stroke joinstyle="miter"/>
              <v:path gradientshapeok="t" o:connecttype="rect"/>
            </v:shapetype>
            <v:shape id="_x0000_s1027" type="#_x0000_t202" style="position:absolute;margin-left:-7.4pt;margin-top:84.55pt;width:231pt;height:16.4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" o:allowoverlap="f" filled="f" stroked="f">
              <v:textbox>
                <w:txbxContent>
                  <w:p w14:paraId="4F519D79" w14:textId="77777777"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14:paraId="0913197B" w14:textId="77777777" w:rsidR="00631D35" w:rsidRDefault="00631D35" w:rsidP="00631D35"/>
                </w:txbxContent>
              </v:textbox>
              <w10:wrap anchory="margin"/>
              <w10:anchorlock/>
            </v:shape>
          </w:pict>
        </mc:Fallback>
      </mc:AlternateContent>
    </w:r>
    <w:r w:rsidRPr="00631D35">
      <w:rPr>
        <w:noProof/>
        <w:lang w:eastAsia="de-DE"/>
      </w:rPr>
      <w:drawing>
        <wp:anchor distT="0" distB="0" distL="114300" distR="114300" simplePos="0" relativeHeight="251659264" behindDoc="0" locked="1" layoutInCell="1" allowOverlap="1" wp14:anchorId="37D6E8A0" wp14:editId="4AA71359">
          <wp:simplePos x="0" y="0"/>
          <wp:positionH relativeFrom="column">
            <wp:posOffset>3955415</wp:posOffset>
          </wp:positionH>
          <wp:positionV relativeFrom="margin">
            <wp:posOffset>-179070</wp:posOffset>
          </wp:positionV>
          <wp:extent cx="1979930" cy="1281430"/>
          <wp:effectExtent l="0" t="0" r="127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79930" cy="1281430"/>
                  </a:xfrm>
                  <a:prstGeom prst="rect">
                    <a:avLst/>
                  </a:prstGeom>
                </pic:spPr>
              </pic:pic>
            </a:graphicData>
          </a:graphic>
          <wp14:sizeRelH relativeFrom="margin">
            <wp14:pctWidth>0</wp14:pctWidth>
          </wp14:sizeRelH>
          <wp14:sizeRelV relativeFrom="margin">
            <wp14:pctHeight>0</wp14:pctHeight>
          </wp14:sizeRelV>
        </wp:anchor>
      </w:drawing>
    </w:r>
    <w:r w:rsidR="00517582" w:rsidRPr="00631D35">
      <w:rPr>
        <w:noProof/>
        <w:lang w:eastAsia="de-DE"/>
      </w:rPr>
      <mc:AlternateContent>
        <mc:Choice Requires="wps">
          <w:drawing>
            <wp:anchor distT="45720" distB="45720" distL="114300" distR="114300" simplePos="0" relativeHeight="251664384" behindDoc="0" locked="1" layoutInCell="1" allowOverlap="0" wp14:anchorId="069E1347" wp14:editId="79564B61">
              <wp:simplePos x="0" y="0"/>
              <wp:positionH relativeFrom="column">
                <wp:posOffset>0</wp:posOffset>
              </wp:positionH>
              <wp:positionV relativeFrom="margin">
                <wp:posOffset>3810</wp:posOffset>
              </wp:positionV>
              <wp:extent cx="2159635" cy="960120"/>
              <wp:effectExtent l="0" t="0" r="12065" b="1143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960120"/>
                      </a:xfrm>
                      <a:prstGeom prst="rect">
                        <a:avLst/>
                      </a:prstGeom>
                      <a:noFill/>
                      <a:ln w="9525">
                        <a:noFill/>
                        <a:miter lim="800000"/>
                        <a:headEnd/>
                        <a:tailEnd/>
                      </a:ln>
                    </wps:spPr>
                    <wps:txbx>
                      <w:txbxContent>
                        <w:p w14:paraId="746C16DE" w14:textId="77777777" w:rsidR="00517582" w:rsidRDefault="00517582" w:rsidP="00517582">
                          <w:pPr>
                            <w:rPr>
                              <w:sz w:val="18"/>
                              <w:szCs w:val="18"/>
                            </w:rPr>
                          </w:pPr>
                        </w:p>
                        <w:p w14:paraId="71B62B8C" w14:textId="77777777" w:rsidR="00517582" w:rsidRDefault="00517582" w:rsidP="00517582">
                          <w:pPr>
                            <w:tabs>
                              <w:tab w:val="left" w:pos="993"/>
                            </w:tabs>
                            <w:rPr>
                              <w:sz w:val="18"/>
                              <w:szCs w:val="18"/>
                            </w:rPr>
                          </w:pPr>
                          <w:r>
                            <w:rPr>
                              <w:sz w:val="18"/>
                              <w:szCs w:val="18"/>
                            </w:rPr>
                            <w:t>Schulkontakt:</w:t>
                          </w:r>
                        </w:p>
                        <w:p w14:paraId="74B17F16" w14:textId="77777777"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14:paraId="5865581E" w14:textId="77777777"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14:paraId="42F24ABE" w14:textId="77777777" w:rsidR="00517582" w:rsidRPr="006C4635" w:rsidRDefault="00517582" w:rsidP="00517582">
                          <w:pPr>
                            <w:tabs>
                              <w:tab w:val="left" w:pos="993"/>
                            </w:tabs>
                            <w:rPr>
                              <w:sz w:val="18"/>
                              <w:szCs w:val="18"/>
                            </w:rPr>
                          </w:pPr>
                        </w:p>
                        <w:p w14:paraId="642A3EAD" w14:textId="5AD48D50" w:rsidR="00517582" w:rsidRPr="006C4635" w:rsidRDefault="00AF038B" w:rsidP="00517582">
                          <w:pPr>
                            <w:tabs>
                              <w:tab w:val="left" w:pos="993"/>
                            </w:tabs>
                            <w:rPr>
                              <w:sz w:val="18"/>
                              <w:szCs w:val="18"/>
                            </w:rPr>
                          </w:pPr>
                          <w:r>
                            <w:rPr>
                              <w:sz w:val="18"/>
                              <w:szCs w:val="18"/>
                            </w:rPr>
                            <w:t>Webseite</w:t>
                          </w:r>
                          <w:r w:rsidR="00517582">
                            <w:rPr>
                              <w:sz w:val="18"/>
                              <w:szCs w:val="18"/>
                            </w:rPr>
                            <w:tab/>
                          </w:r>
                          <w:r w:rsidR="00517582" w:rsidRPr="006C4635">
                            <w:rPr>
                              <w:sz w:val="18"/>
                              <w:szCs w:val="18"/>
                            </w:rPr>
                            <w:t>www.kg-fds.de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E1347" id="_x0000_s1028" type="#_x0000_t202" style="position:absolute;margin-left:0;margin-top:.3pt;width:170.05pt;height:7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" o:allowoverlap="f" filled="f" stroked="f">
              <v:textbox inset="0,0,0,0">
                <w:txbxContent>
                  <w:p w14:paraId="746C16DE" w14:textId="77777777" w:rsidR="00517582" w:rsidRDefault="00517582" w:rsidP="00517582">
                    <w:pPr>
                      <w:rPr>
                        <w:sz w:val="18"/>
                        <w:szCs w:val="18"/>
                      </w:rPr>
                    </w:pPr>
                  </w:p>
                  <w:p w14:paraId="71B62B8C" w14:textId="77777777" w:rsidR="00517582" w:rsidRDefault="00517582" w:rsidP="00517582">
                    <w:pPr>
                      <w:tabs>
                        <w:tab w:val="left" w:pos="993"/>
                      </w:tabs>
                      <w:rPr>
                        <w:sz w:val="18"/>
                        <w:szCs w:val="18"/>
                      </w:rPr>
                    </w:pPr>
                    <w:r>
                      <w:rPr>
                        <w:sz w:val="18"/>
                        <w:szCs w:val="18"/>
                      </w:rPr>
                      <w:t>Schulkontakt:</w:t>
                    </w:r>
                  </w:p>
                  <w:p w14:paraId="74B17F16" w14:textId="77777777"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14:paraId="5865581E" w14:textId="77777777"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14:paraId="42F24ABE" w14:textId="77777777" w:rsidR="00517582" w:rsidRPr="006C4635" w:rsidRDefault="00517582" w:rsidP="00517582">
                    <w:pPr>
                      <w:tabs>
                        <w:tab w:val="left" w:pos="993"/>
                      </w:tabs>
                      <w:rPr>
                        <w:sz w:val="18"/>
                        <w:szCs w:val="18"/>
                      </w:rPr>
                    </w:pPr>
                  </w:p>
                  <w:p w14:paraId="642A3EAD" w14:textId="5AD48D50" w:rsidR="00517582" w:rsidRPr="006C4635" w:rsidRDefault="00AF038B" w:rsidP="00517582">
                    <w:pPr>
                      <w:tabs>
                        <w:tab w:val="left" w:pos="993"/>
                      </w:tabs>
                      <w:rPr>
                        <w:sz w:val="18"/>
                        <w:szCs w:val="18"/>
                      </w:rPr>
                    </w:pPr>
                    <w:r>
                      <w:rPr>
                        <w:sz w:val="18"/>
                        <w:szCs w:val="18"/>
                      </w:rPr>
                      <w:t>Webseite</w:t>
                    </w:r>
                    <w:r w:rsidR="00517582">
                      <w:rPr>
                        <w:sz w:val="18"/>
                        <w:szCs w:val="18"/>
                      </w:rPr>
                      <w:tab/>
                    </w:r>
                    <w:r w:rsidR="00517582" w:rsidRPr="006C4635">
                      <w:rPr>
                        <w:sz w:val="18"/>
                        <w:szCs w:val="18"/>
                      </w:rPr>
                      <w:t>www.kg-fds.de</w:t>
                    </w:r>
                  </w:p>
                </w:txbxContent>
              </v:textbox>
              <w10:wrap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5436"/>
    <w:multiLevelType w:val="hybridMultilevel"/>
    <w:tmpl w:val="F01ADC0A"/>
    <w:lvl w:ilvl="0" w:tplc="FFFFFFFF">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8594A"/>
    <w:multiLevelType w:val="multilevel"/>
    <w:tmpl w:val="8288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F42B2"/>
    <w:multiLevelType w:val="hybridMultilevel"/>
    <w:tmpl w:val="387EA79A"/>
    <w:lvl w:ilvl="0" w:tplc="04070001">
      <w:start w:val="1"/>
      <w:numFmt w:val="bullet"/>
      <w:lvlText w:val=""/>
      <w:lvlJc w:val="left"/>
      <w:pPr>
        <w:tabs>
          <w:tab w:val="num" w:pos="1080"/>
        </w:tabs>
        <w:ind w:left="1080" w:hanging="360"/>
      </w:pPr>
      <w:rPr>
        <w:rFonts w:ascii="Symbol" w:hAnsi="Symbol"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3" w15:restartNumberingAfterBreak="0">
    <w:nsid w:val="2B686A3D"/>
    <w:multiLevelType w:val="hybridMultilevel"/>
    <w:tmpl w:val="0400E14C"/>
    <w:lvl w:ilvl="0" w:tplc="FFFFFFFF">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BAC7887"/>
    <w:multiLevelType w:val="hybridMultilevel"/>
    <w:tmpl w:val="E968EE04"/>
    <w:lvl w:ilvl="0" w:tplc="73B456E4">
      <w:numFmt w:val="bullet"/>
      <w:lvlText w:val="-"/>
      <w:lvlJc w:val="left"/>
      <w:pPr>
        <w:ind w:left="720" w:hanging="360"/>
      </w:pPr>
      <w:rPr>
        <w:rFonts w:ascii="Arial" w:eastAsia="Times New Roman" w:hAnsi="Arial" w:cs="Arial" w:hint="default"/>
        <w:b w:val="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DDE5BD7"/>
    <w:multiLevelType w:val="multilevel"/>
    <w:tmpl w:val="328C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AB0BF3"/>
    <w:multiLevelType w:val="multilevel"/>
    <w:tmpl w:val="37DC701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856" w:hanging="720"/>
      </w:pPr>
    </w:lvl>
    <w:lvl w:ilvl="3">
      <w:start w:val="1"/>
      <w:numFmt w:val="decimal"/>
      <w:lvlText w:val="%1.%2.%3.%4"/>
      <w:lvlJc w:val="left"/>
      <w:pPr>
        <w:ind w:left="3924" w:hanging="720"/>
      </w:pPr>
    </w:lvl>
    <w:lvl w:ilvl="4">
      <w:start w:val="1"/>
      <w:numFmt w:val="decimal"/>
      <w:lvlText w:val="%1.%2.%3.%4.%5"/>
      <w:lvlJc w:val="left"/>
      <w:pPr>
        <w:ind w:left="5352" w:hanging="1080"/>
      </w:pPr>
    </w:lvl>
    <w:lvl w:ilvl="5">
      <w:start w:val="1"/>
      <w:numFmt w:val="decimal"/>
      <w:lvlText w:val="%1.%2.%3.%4.%5.%6"/>
      <w:lvlJc w:val="left"/>
      <w:pPr>
        <w:ind w:left="6420" w:hanging="1080"/>
      </w:pPr>
    </w:lvl>
    <w:lvl w:ilvl="6">
      <w:start w:val="1"/>
      <w:numFmt w:val="decimal"/>
      <w:lvlText w:val="%1.%2.%3.%4.%5.%6.%7"/>
      <w:lvlJc w:val="left"/>
      <w:pPr>
        <w:ind w:left="7848" w:hanging="1440"/>
      </w:pPr>
    </w:lvl>
    <w:lvl w:ilvl="7">
      <w:start w:val="1"/>
      <w:numFmt w:val="decimal"/>
      <w:lvlText w:val="%1.%2.%3.%4.%5.%6.%7.%8"/>
      <w:lvlJc w:val="left"/>
      <w:pPr>
        <w:ind w:left="8916" w:hanging="1440"/>
      </w:pPr>
    </w:lvl>
    <w:lvl w:ilvl="8">
      <w:start w:val="1"/>
      <w:numFmt w:val="decimal"/>
      <w:lvlText w:val="%1.%2.%3.%4.%5.%6.%7.%8.%9"/>
      <w:lvlJc w:val="left"/>
      <w:pPr>
        <w:ind w:left="10344" w:hanging="1800"/>
      </w:pPr>
    </w:lvl>
  </w:abstractNum>
  <w:abstractNum w:abstractNumId="7" w15:restartNumberingAfterBreak="0">
    <w:nsid w:val="6F4D2D18"/>
    <w:multiLevelType w:val="hybridMultilevel"/>
    <w:tmpl w:val="61E619A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1DC62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B47E36"/>
    <w:multiLevelType w:val="multilevel"/>
    <w:tmpl w:val="438C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5"/>
  </w:num>
  <w:num w:numId="7">
    <w:abstractNumId w:val="9"/>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CB"/>
    <w:rsid w:val="00025BAB"/>
    <w:rsid w:val="000526A4"/>
    <w:rsid w:val="000638F7"/>
    <w:rsid w:val="000712AB"/>
    <w:rsid w:val="000A668E"/>
    <w:rsid w:val="000A7756"/>
    <w:rsid w:val="000D4441"/>
    <w:rsid w:val="000E643A"/>
    <w:rsid w:val="000F0146"/>
    <w:rsid w:val="000F61BD"/>
    <w:rsid w:val="00101F65"/>
    <w:rsid w:val="0012558A"/>
    <w:rsid w:val="00126DB4"/>
    <w:rsid w:val="001529B3"/>
    <w:rsid w:val="001A39C2"/>
    <w:rsid w:val="001D5D41"/>
    <w:rsid w:val="001E296F"/>
    <w:rsid w:val="001F6C08"/>
    <w:rsid w:val="001F7B37"/>
    <w:rsid w:val="002168E0"/>
    <w:rsid w:val="00231E50"/>
    <w:rsid w:val="002537BA"/>
    <w:rsid w:val="00266E90"/>
    <w:rsid w:val="002734F4"/>
    <w:rsid w:val="002C5A9C"/>
    <w:rsid w:val="00375EF9"/>
    <w:rsid w:val="004850A8"/>
    <w:rsid w:val="00493318"/>
    <w:rsid w:val="004976C4"/>
    <w:rsid w:val="004B7307"/>
    <w:rsid w:val="004C5529"/>
    <w:rsid w:val="004E6473"/>
    <w:rsid w:val="00503494"/>
    <w:rsid w:val="00513753"/>
    <w:rsid w:val="00517582"/>
    <w:rsid w:val="00566338"/>
    <w:rsid w:val="00570A3A"/>
    <w:rsid w:val="00594DD8"/>
    <w:rsid w:val="00595A73"/>
    <w:rsid w:val="005B74A0"/>
    <w:rsid w:val="005C6057"/>
    <w:rsid w:val="00623BC8"/>
    <w:rsid w:val="0062449A"/>
    <w:rsid w:val="00631D35"/>
    <w:rsid w:val="00683311"/>
    <w:rsid w:val="006B6005"/>
    <w:rsid w:val="006C4635"/>
    <w:rsid w:val="006D2A69"/>
    <w:rsid w:val="0073599B"/>
    <w:rsid w:val="00737A2A"/>
    <w:rsid w:val="00773EE7"/>
    <w:rsid w:val="007770F0"/>
    <w:rsid w:val="007F0640"/>
    <w:rsid w:val="00830AF2"/>
    <w:rsid w:val="00851514"/>
    <w:rsid w:val="008808D6"/>
    <w:rsid w:val="008A098F"/>
    <w:rsid w:val="008C4AE1"/>
    <w:rsid w:val="008C4EB7"/>
    <w:rsid w:val="008D0661"/>
    <w:rsid w:val="00902B0B"/>
    <w:rsid w:val="009221CB"/>
    <w:rsid w:val="0094488B"/>
    <w:rsid w:val="009C1812"/>
    <w:rsid w:val="009D1520"/>
    <w:rsid w:val="00A34400"/>
    <w:rsid w:val="00A74CA7"/>
    <w:rsid w:val="00AF038B"/>
    <w:rsid w:val="00B42A5B"/>
    <w:rsid w:val="00B5087B"/>
    <w:rsid w:val="00B7787C"/>
    <w:rsid w:val="00B94247"/>
    <w:rsid w:val="00BA00BA"/>
    <w:rsid w:val="00C32E1E"/>
    <w:rsid w:val="00C43ABB"/>
    <w:rsid w:val="00C51859"/>
    <w:rsid w:val="00C61705"/>
    <w:rsid w:val="00CB16E7"/>
    <w:rsid w:val="00CE02DA"/>
    <w:rsid w:val="00D44470"/>
    <w:rsid w:val="00D55DF6"/>
    <w:rsid w:val="00D76533"/>
    <w:rsid w:val="00D84D40"/>
    <w:rsid w:val="00D84D92"/>
    <w:rsid w:val="00D86EDA"/>
    <w:rsid w:val="00E01046"/>
    <w:rsid w:val="00E108F1"/>
    <w:rsid w:val="00E30A22"/>
    <w:rsid w:val="00E33333"/>
    <w:rsid w:val="00E358DA"/>
    <w:rsid w:val="00E6392A"/>
    <w:rsid w:val="00E63D52"/>
    <w:rsid w:val="00E8693C"/>
    <w:rsid w:val="00EA3559"/>
    <w:rsid w:val="00EB56CB"/>
    <w:rsid w:val="00EC49A8"/>
    <w:rsid w:val="00ED39B5"/>
    <w:rsid w:val="00F444D5"/>
    <w:rsid w:val="00F600A7"/>
    <w:rsid w:val="00F72B3B"/>
    <w:rsid w:val="00FF382B"/>
    <w:rsid w:val="00FF3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C9777"/>
  <w15:docId w15:val="{238871E4-8F90-4B41-A9C3-A8B5AFBB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NichtaufgelsteErwhnung1">
    <w:name w:val="Nicht aufgelöste Erwähnung1"/>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 w:type="paragraph" w:styleId="Listenabsatz">
    <w:name w:val="List Paragraph"/>
    <w:basedOn w:val="Standard"/>
    <w:uiPriority w:val="34"/>
    <w:qFormat/>
    <w:rsid w:val="00F600A7"/>
    <w:pPr>
      <w:ind w:left="720"/>
      <w:contextualSpacing/>
    </w:pPr>
    <w:rPr>
      <w:sz w:val="24"/>
    </w:rPr>
  </w:style>
  <w:style w:type="character" w:styleId="NichtaufgelsteErwhnung">
    <w:name w:val="Unresolved Mention"/>
    <w:basedOn w:val="Absatz-Standardschriftart"/>
    <w:uiPriority w:val="99"/>
    <w:semiHidden/>
    <w:unhideWhenUsed/>
    <w:rsid w:val="004B7307"/>
    <w:rPr>
      <w:color w:val="605E5C"/>
      <w:shd w:val="clear" w:color="auto" w:fill="E1DFDD"/>
    </w:rPr>
  </w:style>
  <w:style w:type="table" w:styleId="Tabellenraster">
    <w:name w:val="Table Grid"/>
    <w:basedOn w:val="NormaleTabelle"/>
    <w:uiPriority w:val="39"/>
    <w:rsid w:val="00513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530">
      <w:bodyDiv w:val="1"/>
      <w:marLeft w:val="0"/>
      <w:marRight w:val="0"/>
      <w:marTop w:val="0"/>
      <w:marBottom w:val="0"/>
      <w:divBdr>
        <w:top w:val="none" w:sz="0" w:space="0" w:color="auto"/>
        <w:left w:val="none" w:sz="0" w:space="0" w:color="auto"/>
        <w:bottom w:val="none" w:sz="0" w:space="0" w:color="auto"/>
        <w:right w:val="none" w:sz="0" w:space="0" w:color="auto"/>
      </w:divBdr>
    </w:div>
    <w:div w:id="1509559012">
      <w:bodyDiv w:val="1"/>
      <w:marLeft w:val="0"/>
      <w:marRight w:val="0"/>
      <w:marTop w:val="0"/>
      <w:marBottom w:val="0"/>
      <w:divBdr>
        <w:top w:val="none" w:sz="0" w:space="0" w:color="auto"/>
        <w:left w:val="none" w:sz="0" w:space="0" w:color="auto"/>
        <w:bottom w:val="none" w:sz="0" w:space="0" w:color="auto"/>
        <w:right w:val="none" w:sz="0" w:space="0" w:color="auto"/>
      </w:divBdr>
      <w:divsChild>
        <w:div w:id="2070422568">
          <w:marLeft w:val="336"/>
          <w:marRight w:val="0"/>
          <w:marTop w:val="120"/>
          <w:marBottom w:val="312"/>
          <w:divBdr>
            <w:top w:val="none" w:sz="0" w:space="0" w:color="auto"/>
            <w:left w:val="none" w:sz="0" w:space="0" w:color="auto"/>
            <w:bottom w:val="none" w:sz="0" w:space="0" w:color="auto"/>
            <w:right w:val="none" w:sz="0" w:space="0" w:color="auto"/>
          </w:divBdr>
          <w:divsChild>
            <w:div w:id="13000404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58044142">
          <w:marLeft w:val="336"/>
          <w:marRight w:val="0"/>
          <w:marTop w:val="120"/>
          <w:marBottom w:val="312"/>
          <w:divBdr>
            <w:top w:val="none" w:sz="0" w:space="0" w:color="auto"/>
            <w:left w:val="none" w:sz="0" w:space="0" w:color="auto"/>
            <w:bottom w:val="none" w:sz="0" w:space="0" w:color="auto"/>
            <w:right w:val="none" w:sz="0" w:space="0" w:color="auto"/>
          </w:divBdr>
          <w:divsChild>
            <w:div w:id="8485252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23204829">
          <w:marLeft w:val="336"/>
          <w:marRight w:val="0"/>
          <w:marTop w:val="120"/>
          <w:marBottom w:val="312"/>
          <w:divBdr>
            <w:top w:val="none" w:sz="0" w:space="0" w:color="auto"/>
            <w:left w:val="none" w:sz="0" w:space="0" w:color="auto"/>
            <w:bottom w:val="none" w:sz="0" w:space="0" w:color="auto"/>
            <w:right w:val="none" w:sz="0" w:space="0" w:color="auto"/>
          </w:divBdr>
          <w:divsChild>
            <w:div w:id="10814136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abletteam@kg-fd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do3\Documents\Kepler%20Gymnasium\Schuljahr%202019-2020\Vorlage%20Briefkopf%20Kollegium%20f&#179;r%20Klassen%20mit%20Seitenumbru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C415C68C9A452CB4E9A22EA9FB5062"/>
        <w:category>
          <w:name w:val="Allgemein"/>
          <w:gallery w:val="placeholder"/>
        </w:category>
        <w:types>
          <w:type w:val="bbPlcHdr"/>
        </w:types>
        <w:behaviors>
          <w:behavior w:val="content"/>
        </w:behaviors>
        <w:guid w:val="{4D48A57A-9FFE-4301-9862-55595341943C}"/>
      </w:docPartPr>
      <w:docPartBody>
        <w:p w:rsidR="00D50A40" w:rsidRDefault="00482800">
          <w:pPr>
            <w:pStyle w:val="BFC415C68C9A452CB4E9A22EA9FB5062"/>
          </w:pPr>
          <w:r w:rsidRPr="00434733">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800"/>
    <w:rsid w:val="002504BC"/>
    <w:rsid w:val="00280022"/>
    <w:rsid w:val="00302DC3"/>
    <w:rsid w:val="00482800"/>
    <w:rsid w:val="00861AFE"/>
    <w:rsid w:val="00BD75B6"/>
    <w:rsid w:val="00D052F0"/>
    <w:rsid w:val="00D50A40"/>
    <w:rsid w:val="00EB60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C:\Users\Frido3\Documents\Kepler Gymnasium\Schuljahr 2019-2020\Vorlage Briefkopf Kollegium f³r Klassen mit Seitenumbruch.dotx</Template>
  <TotalTime>0</TotalTime>
  <Pages>2</Pages>
  <Words>437</Words>
  <Characters>2760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Frido3</dc:creator>
  <cp:lastModifiedBy>Felix Venter</cp:lastModifiedBy>
  <cp:revision>3</cp:revision>
  <cp:lastPrinted>2021-09-30T14:02:00Z</cp:lastPrinted>
  <dcterms:created xsi:type="dcterms:W3CDTF">2021-11-23T19:59:00Z</dcterms:created>
  <dcterms:modified xsi:type="dcterms:W3CDTF">2021-11-23T20:03:00Z</dcterms:modified>
</cp:coreProperties>
</file>